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E27" w:rsidRDefault="000C3E27" w:rsidP="00314AFD">
      <w:pPr>
        <w:rPr>
          <w:szCs w:val="24"/>
        </w:rPr>
      </w:pPr>
    </w:p>
    <w:p w:rsidR="002D4A8A" w:rsidRDefault="002D4A8A" w:rsidP="002D4A8A">
      <w:pPr>
        <w:jc w:val="center"/>
        <w:rPr>
          <w:rFonts w:ascii="Century Gothic" w:hAnsi="Century Gothic" w:cs="Arial"/>
          <w:b/>
          <w:sz w:val="36"/>
          <w:szCs w:val="36"/>
          <w:u w:val="single"/>
        </w:rPr>
      </w:pPr>
      <w:r>
        <w:rPr>
          <w:rFonts w:ascii="Century Gothic" w:hAnsi="Century Gothic" w:cs="Arial"/>
          <w:b/>
          <w:sz w:val="36"/>
          <w:szCs w:val="36"/>
          <w:u w:val="single"/>
        </w:rPr>
        <w:t>GUIDA AI  VERSAMENTI</w:t>
      </w:r>
    </w:p>
    <w:p w:rsidR="002D4A8A" w:rsidRDefault="002D4A8A" w:rsidP="002D4A8A">
      <w:pPr>
        <w:jc w:val="center"/>
        <w:rPr>
          <w:rFonts w:ascii="Century Gothic" w:hAnsi="Century Gothic" w:cs="Arial"/>
          <w:b/>
          <w:sz w:val="36"/>
          <w:szCs w:val="36"/>
          <w:u w:val="single"/>
        </w:rPr>
      </w:pPr>
    </w:p>
    <w:p w:rsidR="002D4A8A" w:rsidRDefault="002D4A8A" w:rsidP="002D4A8A">
      <w:pPr>
        <w:jc w:val="center"/>
        <w:rPr>
          <w:rFonts w:ascii="Century Gothic" w:hAnsi="Century Gothic" w:cs="Arial"/>
          <w:b/>
          <w:sz w:val="36"/>
          <w:szCs w:val="36"/>
          <w:u w:val="single"/>
        </w:rPr>
      </w:pPr>
    </w:p>
    <w:p w:rsidR="002D4A8A" w:rsidRDefault="002D4A8A" w:rsidP="002D4A8A">
      <w:pPr>
        <w:jc w:val="center"/>
        <w:rPr>
          <w:rFonts w:ascii="Century Gothic" w:hAnsi="Century Gothic" w:cs="Arial"/>
          <w:b/>
          <w:sz w:val="36"/>
          <w:szCs w:val="36"/>
          <w:u w:val="single"/>
        </w:rPr>
      </w:pPr>
    </w:p>
    <w:p w:rsidR="002D4A8A" w:rsidRDefault="002D4A8A" w:rsidP="002D4A8A">
      <w:pPr>
        <w:jc w:val="both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sz w:val="28"/>
          <w:szCs w:val="28"/>
          <w:u w:val="single"/>
        </w:rPr>
        <w:t>VERSAMENTI DIRETTI PRESSO LA TESORERIA</w:t>
      </w:r>
    </w:p>
    <w:p w:rsidR="002D4A8A" w:rsidRDefault="002D4A8A" w:rsidP="002D4A8A">
      <w:pPr>
        <w:jc w:val="both"/>
        <w:rPr>
          <w:rFonts w:ascii="Century Gothic" w:hAnsi="Century Gothic" w:cs="Arial"/>
          <w:b/>
          <w:sz w:val="28"/>
          <w:szCs w:val="28"/>
          <w:u w:val="single"/>
        </w:rPr>
      </w:pPr>
    </w:p>
    <w:p w:rsidR="002D4A8A" w:rsidRDefault="002D4A8A" w:rsidP="002D4A8A">
      <w:pPr>
        <w:jc w:val="both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>L’Istituto di credito abilitato alla funzione di tesoriere dal 01.01.201</w:t>
      </w:r>
      <w:r w:rsidR="00944B74">
        <w:rPr>
          <w:rFonts w:ascii="Century Gothic" w:hAnsi="Century Gothic" w:cs="Arial"/>
          <w:b/>
          <w:sz w:val="28"/>
          <w:szCs w:val="28"/>
        </w:rPr>
        <w:t>4</w:t>
      </w:r>
      <w:r>
        <w:rPr>
          <w:rFonts w:ascii="Century Gothic" w:hAnsi="Century Gothic" w:cs="Arial"/>
          <w:b/>
          <w:sz w:val="28"/>
          <w:szCs w:val="28"/>
        </w:rPr>
        <w:t xml:space="preserve"> al 31.12.201</w:t>
      </w:r>
      <w:r w:rsidR="00944B74">
        <w:rPr>
          <w:rFonts w:ascii="Century Gothic" w:hAnsi="Century Gothic" w:cs="Arial"/>
          <w:b/>
          <w:sz w:val="28"/>
          <w:szCs w:val="28"/>
        </w:rPr>
        <w:t>7</w:t>
      </w:r>
      <w:r>
        <w:rPr>
          <w:rFonts w:ascii="Century Gothic" w:hAnsi="Century Gothic" w:cs="Arial"/>
          <w:b/>
          <w:sz w:val="28"/>
          <w:szCs w:val="28"/>
        </w:rPr>
        <w:t xml:space="preserve"> è la Banca MONTE DEI PASCHI </w:t>
      </w:r>
      <w:proofErr w:type="spellStart"/>
      <w:r>
        <w:rPr>
          <w:rFonts w:ascii="Century Gothic" w:hAnsi="Century Gothic" w:cs="Arial"/>
          <w:b/>
          <w:sz w:val="28"/>
          <w:szCs w:val="28"/>
        </w:rPr>
        <w:t>DI</w:t>
      </w:r>
      <w:proofErr w:type="spellEnd"/>
      <w:r>
        <w:rPr>
          <w:rFonts w:ascii="Century Gothic" w:hAnsi="Century Gothic" w:cs="Arial"/>
          <w:b/>
          <w:sz w:val="28"/>
          <w:szCs w:val="28"/>
        </w:rPr>
        <w:t xml:space="preserve"> SIENA di CASALMAGGIORE</w:t>
      </w:r>
    </w:p>
    <w:p w:rsidR="002D4A8A" w:rsidRDefault="002D4A8A" w:rsidP="002D4A8A">
      <w:pPr>
        <w:jc w:val="both"/>
        <w:rPr>
          <w:rFonts w:ascii="Century Gothic" w:hAnsi="Century Gothic" w:cs="Arial"/>
          <w:b/>
          <w:sz w:val="28"/>
          <w:szCs w:val="28"/>
        </w:rPr>
      </w:pPr>
    </w:p>
    <w:p w:rsidR="002D4A8A" w:rsidRDefault="002D4A8A" w:rsidP="002D4A8A">
      <w:pPr>
        <w:jc w:val="both"/>
        <w:rPr>
          <w:rFonts w:ascii="Century Gothic" w:hAnsi="Century Gothic" w:cs="Arial"/>
          <w:b/>
          <w:sz w:val="28"/>
          <w:szCs w:val="28"/>
        </w:rPr>
      </w:pPr>
    </w:p>
    <w:p w:rsidR="002D4A8A" w:rsidRDefault="002D4A8A" w:rsidP="002D4A8A">
      <w:pPr>
        <w:jc w:val="both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>ALTRI VERSAMENTI TRAMITE:</w:t>
      </w:r>
    </w:p>
    <w:p w:rsidR="002D4A8A" w:rsidRDefault="002D4A8A" w:rsidP="002D4A8A">
      <w:pPr>
        <w:jc w:val="both"/>
        <w:rPr>
          <w:rFonts w:ascii="Century Gothic" w:hAnsi="Century Gothic" w:cs="Arial"/>
          <w:b/>
          <w:sz w:val="28"/>
          <w:szCs w:val="28"/>
        </w:rPr>
      </w:pPr>
    </w:p>
    <w:p w:rsidR="002D4A8A" w:rsidRDefault="002D4A8A" w:rsidP="002D4A8A">
      <w:pPr>
        <w:pStyle w:val="Paragrafoelenco"/>
        <w:numPr>
          <w:ilvl w:val="0"/>
          <w:numId w:val="24"/>
        </w:numPr>
        <w:jc w:val="both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 xml:space="preserve">Bonifico Bancario </w:t>
      </w:r>
    </w:p>
    <w:p w:rsidR="002D4A8A" w:rsidRDefault="002D4A8A" w:rsidP="002D4A8A">
      <w:pPr>
        <w:pStyle w:val="Paragrafoelenco"/>
        <w:ind w:left="720"/>
        <w:jc w:val="both"/>
        <w:rPr>
          <w:rFonts w:ascii="Century Gothic" w:hAnsi="Century Gothic" w:cs="Arial"/>
          <w:b/>
          <w:sz w:val="28"/>
          <w:szCs w:val="28"/>
        </w:rPr>
      </w:pPr>
    </w:p>
    <w:p w:rsidR="00F26F70" w:rsidRDefault="002D4A8A" w:rsidP="00F26F70">
      <w:pPr>
        <w:pStyle w:val="Paragrafoelenco"/>
        <w:ind w:left="720"/>
        <w:jc w:val="both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 xml:space="preserve">Codice IBAN </w:t>
      </w:r>
      <w:proofErr w:type="spellStart"/>
      <w:r>
        <w:rPr>
          <w:rFonts w:ascii="Century Gothic" w:hAnsi="Century Gothic" w:cs="Arial"/>
          <w:b/>
          <w:sz w:val="28"/>
          <w:szCs w:val="28"/>
        </w:rPr>
        <w:t>………</w:t>
      </w:r>
      <w:proofErr w:type="spellEnd"/>
      <w:r>
        <w:rPr>
          <w:rFonts w:ascii="Century Gothic" w:hAnsi="Century Gothic" w:cs="Arial"/>
          <w:b/>
          <w:sz w:val="28"/>
          <w:szCs w:val="28"/>
        </w:rPr>
        <w:t xml:space="preserve">.. IT </w:t>
      </w:r>
      <w:r w:rsidR="00F26F70">
        <w:rPr>
          <w:rFonts w:ascii="Century Gothic" w:hAnsi="Century Gothic" w:cs="Arial"/>
          <w:b/>
          <w:sz w:val="28"/>
          <w:szCs w:val="28"/>
        </w:rPr>
        <w:t>69 P 01030 56740 000063101003</w:t>
      </w:r>
    </w:p>
    <w:p w:rsidR="002D4A8A" w:rsidRDefault="002D4A8A" w:rsidP="002D4A8A">
      <w:pPr>
        <w:jc w:val="both"/>
        <w:rPr>
          <w:rFonts w:ascii="Century Gothic" w:hAnsi="Century Gothic" w:cs="Arial"/>
          <w:b/>
          <w:sz w:val="28"/>
          <w:szCs w:val="28"/>
        </w:rPr>
      </w:pPr>
    </w:p>
    <w:p w:rsidR="002D4A8A" w:rsidRDefault="002D4A8A" w:rsidP="002D4A8A">
      <w:pPr>
        <w:jc w:val="both"/>
        <w:rPr>
          <w:rFonts w:ascii="Century Gothic" w:hAnsi="Century Gothic" w:cs="Arial"/>
          <w:b/>
          <w:sz w:val="28"/>
          <w:szCs w:val="28"/>
        </w:rPr>
      </w:pPr>
    </w:p>
    <w:p w:rsidR="002D4A8A" w:rsidRDefault="002D4A8A" w:rsidP="002D4A8A">
      <w:pPr>
        <w:pStyle w:val="Paragrafoelenco"/>
        <w:numPr>
          <w:ilvl w:val="0"/>
          <w:numId w:val="24"/>
        </w:numPr>
        <w:jc w:val="both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>Versamento sul conto corrente postale</w:t>
      </w:r>
    </w:p>
    <w:p w:rsidR="002D4A8A" w:rsidRDefault="002D4A8A" w:rsidP="002D4A8A">
      <w:pPr>
        <w:pStyle w:val="Paragrafoelenco"/>
        <w:ind w:left="720"/>
        <w:jc w:val="both"/>
        <w:rPr>
          <w:rFonts w:ascii="Century Gothic" w:hAnsi="Century Gothic" w:cs="Arial"/>
          <w:b/>
          <w:sz w:val="28"/>
          <w:szCs w:val="28"/>
        </w:rPr>
      </w:pPr>
    </w:p>
    <w:p w:rsidR="002D4A8A" w:rsidRDefault="002D4A8A" w:rsidP="002D4A8A">
      <w:pPr>
        <w:pStyle w:val="Paragrafoelenco"/>
        <w:ind w:left="720"/>
        <w:jc w:val="both"/>
        <w:rPr>
          <w:rFonts w:ascii="Century Gothic" w:hAnsi="Century Gothic" w:cs="Arial"/>
          <w:b/>
          <w:sz w:val="28"/>
          <w:szCs w:val="28"/>
        </w:rPr>
      </w:pPr>
      <w:proofErr w:type="spellStart"/>
      <w:r>
        <w:rPr>
          <w:rFonts w:ascii="Century Gothic" w:hAnsi="Century Gothic" w:cs="Arial"/>
          <w:b/>
          <w:sz w:val="28"/>
          <w:szCs w:val="28"/>
        </w:rPr>
        <w:t>Ccp</w:t>
      </w:r>
      <w:proofErr w:type="spellEnd"/>
      <w:r>
        <w:rPr>
          <w:rFonts w:ascii="Century Gothic" w:hAnsi="Century Gothic" w:cs="Arial"/>
          <w:b/>
          <w:sz w:val="28"/>
          <w:szCs w:val="28"/>
        </w:rPr>
        <w:t xml:space="preserve"> n. </w:t>
      </w:r>
      <w:r w:rsidR="003C0995">
        <w:rPr>
          <w:rFonts w:ascii="Century Gothic" w:hAnsi="Century Gothic" w:cs="Arial"/>
          <w:b/>
          <w:sz w:val="28"/>
          <w:szCs w:val="28"/>
        </w:rPr>
        <w:t>20418646</w:t>
      </w:r>
      <w:r>
        <w:rPr>
          <w:rFonts w:ascii="Century Gothic" w:hAnsi="Century Gothic" w:cs="Arial"/>
          <w:b/>
          <w:sz w:val="28"/>
          <w:szCs w:val="28"/>
        </w:rPr>
        <w:t xml:space="preserve"> intestato a  “</w:t>
      </w:r>
      <w:r w:rsidR="003C0995">
        <w:rPr>
          <w:rFonts w:ascii="Century Gothic" w:hAnsi="Century Gothic" w:cs="Arial"/>
          <w:b/>
          <w:sz w:val="28"/>
          <w:szCs w:val="28"/>
        </w:rPr>
        <w:t>UNIONE MUNICIPIA</w:t>
      </w:r>
      <w:r>
        <w:rPr>
          <w:rFonts w:ascii="Century Gothic" w:hAnsi="Century Gothic" w:cs="Arial"/>
          <w:b/>
          <w:sz w:val="28"/>
          <w:szCs w:val="28"/>
        </w:rPr>
        <w:t xml:space="preserve"> – SERVIZIO </w:t>
      </w:r>
      <w:proofErr w:type="spellStart"/>
      <w:r>
        <w:rPr>
          <w:rFonts w:ascii="Century Gothic" w:hAnsi="Century Gothic" w:cs="Arial"/>
          <w:b/>
          <w:sz w:val="28"/>
          <w:szCs w:val="28"/>
        </w:rPr>
        <w:t>DI</w:t>
      </w:r>
      <w:proofErr w:type="spellEnd"/>
      <w:r>
        <w:rPr>
          <w:rFonts w:ascii="Century Gothic" w:hAnsi="Century Gothic" w:cs="Arial"/>
          <w:b/>
          <w:sz w:val="28"/>
          <w:szCs w:val="28"/>
        </w:rPr>
        <w:t xml:space="preserve"> TESORERIA”</w:t>
      </w:r>
    </w:p>
    <w:p w:rsidR="002D4A8A" w:rsidRDefault="002D4A8A" w:rsidP="002D4A8A">
      <w:pPr>
        <w:jc w:val="both"/>
        <w:rPr>
          <w:rFonts w:ascii="Century Gothic" w:hAnsi="Century Gothic" w:cs="Arial"/>
          <w:b/>
          <w:sz w:val="28"/>
          <w:szCs w:val="28"/>
        </w:rPr>
      </w:pPr>
    </w:p>
    <w:p w:rsidR="002D4A8A" w:rsidRDefault="002D4A8A" w:rsidP="002D4A8A">
      <w:pPr>
        <w:jc w:val="both"/>
        <w:rPr>
          <w:rFonts w:ascii="Century Gothic" w:hAnsi="Century Gothic" w:cs="Arial"/>
          <w:b/>
          <w:sz w:val="28"/>
          <w:szCs w:val="28"/>
        </w:rPr>
      </w:pPr>
    </w:p>
    <w:p w:rsidR="00A93451" w:rsidRDefault="00A93451" w:rsidP="00A93451">
      <w:pPr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I versamenti sul conto corrente postale possono essere effettuati presso tutti gli uffici postali. Per ogni versamento deve essere obbligatoriamente indicata nell’apposito spazio la causale di pagamento.</w:t>
      </w:r>
    </w:p>
    <w:p w:rsidR="00A93451" w:rsidRDefault="00A93451" w:rsidP="00A93451">
      <w:pPr>
        <w:jc w:val="both"/>
        <w:rPr>
          <w:rFonts w:ascii="Century Gothic" w:hAnsi="Century Gothic" w:cs="Arial"/>
          <w:b/>
        </w:rPr>
      </w:pPr>
    </w:p>
    <w:p w:rsidR="00A93451" w:rsidRDefault="00A93451" w:rsidP="00A93451">
      <w:pPr>
        <w:jc w:val="both"/>
        <w:rPr>
          <w:rFonts w:ascii="Century Gothic" w:hAnsi="Century Gothic" w:cs="Arial"/>
          <w:b/>
          <w:sz w:val="28"/>
          <w:szCs w:val="28"/>
        </w:rPr>
      </w:pPr>
    </w:p>
    <w:p w:rsidR="00A93451" w:rsidRDefault="00A93451" w:rsidP="00A93451">
      <w:pPr>
        <w:jc w:val="both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>CODICE UNIVOCO PER FATTURAZIONE ELETTRONICA: 9LXRYU</w:t>
      </w:r>
    </w:p>
    <w:p w:rsidR="005E6497" w:rsidRPr="005E6497" w:rsidRDefault="005E6497" w:rsidP="005E6497">
      <w:pPr>
        <w:jc w:val="both"/>
        <w:rPr>
          <w:rFonts w:ascii="Calibri" w:hAnsi="Calibri" w:cs="Calibri"/>
          <w:szCs w:val="24"/>
        </w:rPr>
      </w:pPr>
    </w:p>
    <w:sectPr w:rsidR="005E6497" w:rsidRPr="005E6497" w:rsidSect="008148D7">
      <w:headerReference w:type="default" r:id="rId8"/>
      <w:pgSz w:w="11906" w:h="16838" w:code="9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795" w:rsidRDefault="005D1795">
      <w:r>
        <w:separator/>
      </w:r>
    </w:p>
  </w:endnote>
  <w:endnote w:type="continuationSeparator" w:id="0">
    <w:p w:rsidR="005D1795" w:rsidRDefault="005D17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vice Font 12cpi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795" w:rsidRDefault="005D1795">
      <w:r>
        <w:separator/>
      </w:r>
    </w:p>
  </w:footnote>
  <w:footnote w:type="continuationSeparator" w:id="0">
    <w:p w:rsidR="005D1795" w:rsidRDefault="005D17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86E" w:rsidRDefault="00AC186E" w:rsidP="002F262C">
    <w:pPr>
      <w:pStyle w:val="Intestazione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b/>
        <w:i/>
        <w:sz w:val="16"/>
        <w:szCs w:val="16"/>
      </w:rPr>
    </w:pPr>
  </w:p>
  <w:p w:rsidR="00AC186E" w:rsidRDefault="00F17D82" w:rsidP="002F262C">
    <w:pPr>
      <w:pStyle w:val="Intestazione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b/>
        <w:i/>
        <w:sz w:val="16"/>
        <w:szCs w:val="16"/>
      </w:rPr>
    </w:pPr>
    <w:r>
      <w:rPr>
        <w:noProof/>
        <w:color w:val="0000FF"/>
      </w:rPr>
      <w:drawing>
        <wp:inline distT="0" distB="0" distL="0" distR="0">
          <wp:extent cx="752475" cy="990600"/>
          <wp:effectExtent l="19050" t="0" r="9525" b="0"/>
          <wp:docPr id="1" name="Immagine 1" descr="Descrizione: File:Motta Baluffi-Stemm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Descrizione: File:Motta Baluffi-Stemm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C186E">
      <w:t xml:space="preserve">        </w:t>
    </w:r>
    <w:r>
      <w:rPr>
        <w:rFonts w:ascii="Candara" w:hAnsi="Candara"/>
        <w:noProof/>
        <w:sz w:val="22"/>
        <w:szCs w:val="22"/>
      </w:rPr>
      <w:drawing>
        <wp:inline distT="0" distB="0" distL="0" distR="0">
          <wp:extent cx="752475" cy="990600"/>
          <wp:effectExtent l="19050" t="0" r="9525" b="0"/>
          <wp:docPr id="2" name="Immagine 2" descr="scandola stemma gius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andola stemma giust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C186E">
      <w:rPr>
        <w:rFonts w:ascii="Candara" w:hAnsi="Candara"/>
        <w:sz w:val="22"/>
        <w:szCs w:val="22"/>
      </w:rPr>
      <w:t xml:space="preserve">          </w:t>
    </w:r>
    <w:r>
      <w:rPr>
        <w:b/>
        <w:i/>
        <w:noProof/>
        <w:sz w:val="16"/>
        <w:szCs w:val="16"/>
      </w:rPr>
      <w:drawing>
        <wp:inline distT="0" distB="0" distL="0" distR="0">
          <wp:extent cx="771525" cy="1000125"/>
          <wp:effectExtent l="19050" t="0" r="9525" b="0"/>
          <wp:docPr id="3" name="Immagine 3" descr="Cingia_de'_Botti-Stem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ngia_de'_Botti-Stemm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C186E">
      <w:rPr>
        <w:b/>
        <w:i/>
        <w:sz w:val="16"/>
        <w:szCs w:val="16"/>
      </w:rPr>
      <w:t xml:space="preserve">     </w:t>
    </w:r>
  </w:p>
  <w:p w:rsidR="00AC186E" w:rsidRDefault="00AC186E" w:rsidP="002F262C">
    <w:pPr>
      <w:pStyle w:val="Intestazione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b/>
        <w:i/>
        <w:sz w:val="16"/>
        <w:szCs w:val="16"/>
      </w:rPr>
    </w:pPr>
  </w:p>
  <w:p w:rsidR="00AC186E" w:rsidRPr="00A95206" w:rsidRDefault="00AC186E" w:rsidP="002F262C">
    <w:pPr>
      <w:pStyle w:val="Intestazione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Garamond" w:hAnsi="Garamond"/>
        <w:b/>
        <w:sz w:val="28"/>
        <w:szCs w:val="28"/>
      </w:rPr>
    </w:pPr>
    <w:r w:rsidRPr="00A95206">
      <w:rPr>
        <w:rFonts w:ascii="Garamond" w:hAnsi="Garamond"/>
        <w:b/>
        <w:sz w:val="28"/>
        <w:szCs w:val="28"/>
      </w:rPr>
      <w:t>UNIONE</w:t>
    </w:r>
    <w:r>
      <w:rPr>
        <w:rFonts w:ascii="Garamond" w:hAnsi="Garamond"/>
        <w:b/>
        <w:sz w:val="28"/>
        <w:szCs w:val="28"/>
      </w:rPr>
      <w:t xml:space="preserve"> LOMBARDA DEI COMUNI</w:t>
    </w:r>
    <w:r w:rsidRPr="00A95206">
      <w:rPr>
        <w:rFonts w:ascii="Garamond" w:hAnsi="Garamond"/>
        <w:b/>
        <w:sz w:val="28"/>
        <w:szCs w:val="28"/>
      </w:rPr>
      <w:t xml:space="preserve"> </w:t>
    </w:r>
    <w:r>
      <w:rPr>
        <w:rFonts w:ascii="Garamond" w:hAnsi="Garamond"/>
        <w:b/>
        <w:sz w:val="28"/>
        <w:szCs w:val="28"/>
      </w:rPr>
      <w:t>“</w:t>
    </w:r>
    <w:r w:rsidRPr="00A95206">
      <w:rPr>
        <w:rFonts w:ascii="Garamond" w:hAnsi="Garamond"/>
        <w:b/>
        <w:sz w:val="28"/>
        <w:szCs w:val="28"/>
      </w:rPr>
      <w:t>MUNICIPIA</w:t>
    </w:r>
    <w:r>
      <w:rPr>
        <w:rFonts w:ascii="Garamond" w:hAnsi="Garamond"/>
        <w:b/>
        <w:sz w:val="28"/>
        <w:szCs w:val="28"/>
      </w:rPr>
      <w:t>”</w:t>
    </w:r>
  </w:p>
  <w:p w:rsidR="00AC186E" w:rsidRPr="00A95206" w:rsidRDefault="00AC186E" w:rsidP="002F262C">
    <w:pPr>
      <w:pStyle w:val="Intestazione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Garamond" w:hAnsi="Garamond"/>
        <w:b/>
      </w:rPr>
    </w:pPr>
    <w:r w:rsidRPr="00A95206">
      <w:rPr>
        <w:rFonts w:ascii="Garamond" w:hAnsi="Garamond"/>
        <w:b/>
      </w:rPr>
      <w:t>MOTTA BALUFFI – SCANDOLARA RAVARA – CINGIA DE’ BOTTI</w:t>
    </w:r>
  </w:p>
  <w:p w:rsidR="00AC186E" w:rsidRPr="00A95206" w:rsidRDefault="00AC186E" w:rsidP="002F262C">
    <w:pPr>
      <w:pStyle w:val="Intestazione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Garamond" w:hAnsi="Garamond"/>
        <w:sz w:val="22"/>
        <w:szCs w:val="22"/>
      </w:rPr>
    </w:pPr>
    <w:r w:rsidRPr="00A95206">
      <w:rPr>
        <w:rFonts w:ascii="Garamond" w:hAnsi="Garamond"/>
        <w:sz w:val="22"/>
        <w:szCs w:val="22"/>
      </w:rPr>
      <w:t>(Provincia di Cremona)</w:t>
    </w:r>
  </w:p>
  <w:p w:rsidR="00AC186E" w:rsidRPr="00A95206" w:rsidRDefault="00AC186E" w:rsidP="002F262C">
    <w:pPr>
      <w:pStyle w:val="Intestazione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Garamond" w:hAnsi="Garamond"/>
        <w:sz w:val="22"/>
        <w:szCs w:val="22"/>
      </w:rPr>
    </w:pPr>
    <w:proofErr w:type="spellStart"/>
    <w:r w:rsidRPr="00A95206">
      <w:rPr>
        <w:rFonts w:ascii="Garamond" w:hAnsi="Garamond"/>
        <w:sz w:val="22"/>
        <w:szCs w:val="22"/>
      </w:rPr>
      <w:t>P</w:t>
    </w:r>
    <w:r>
      <w:rPr>
        <w:rFonts w:ascii="Garamond" w:hAnsi="Garamond"/>
        <w:sz w:val="22"/>
        <w:szCs w:val="22"/>
      </w:rPr>
      <w:t>.</w:t>
    </w:r>
    <w:r w:rsidRPr="00A95206">
      <w:rPr>
        <w:rFonts w:ascii="Garamond" w:hAnsi="Garamond"/>
        <w:sz w:val="22"/>
        <w:szCs w:val="22"/>
      </w:rPr>
      <w:t>IVA</w:t>
    </w:r>
    <w:proofErr w:type="spellEnd"/>
    <w:r w:rsidRPr="00A95206">
      <w:rPr>
        <w:rFonts w:ascii="Garamond" w:hAnsi="Garamond"/>
        <w:sz w:val="22"/>
        <w:szCs w:val="22"/>
      </w:rPr>
      <w:t xml:space="preserve"> 01289150193</w:t>
    </w:r>
    <w:r>
      <w:rPr>
        <w:rFonts w:ascii="Garamond" w:hAnsi="Garamond"/>
        <w:sz w:val="22"/>
        <w:szCs w:val="22"/>
      </w:rPr>
      <w:t xml:space="preserve"> - CODICE FISCALE </w:t>
    </w:r>
    <w:r w:rsidRPr="00A95206">
      <w:rPr>
        <w:rFonts w:ascii="Garamond" w:hAnsi="Garamond"/>
        <w:sz w:val="22"/>
        <w:szCs w:val="22"/>
      </w:rPr>
      <w:t>93038720194</w:t>
    </w:r>
  </w:p>
  <w:p w:rsidR="00AC186E" w:rsidRPr="00A95206" w:rsidRDefault="00AC186E" w:rsidP="002F262C">
    <w:pPr>
      <w:pStyle w:val="Intestazione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Garamond" w:hAnsi="Garamond"/>
        <w:sz w:val="22"/>
        <w:szCs w:val="22"/>
      </w:rPr>
    </w:pPr>
    <w:r w:rsidRPr="00A95206">
      <w:rPr>
        <w:rFonts w:ascii="Garamond" w:hAnsi="Garamond"/>
        <w:sz w:val="22"/>
        <w:szCs w:val="22"/>
      </w:rPr>
      <w:t xml:space="preserve">Sede: Piazza </w:t>
    </w:r>
    <w:proofErr w:type="spellStart"/>
    <w:r w:rsidRPr="00A95206">
      <w:rPr>
        <w:rFonts w:ascii="Garamond" w:hAnsi="Garamond"/>
        <w:sz w:val="22"/>
        <w:szCs w:val="22"/>
      </w:rPr>
      <w:t>Gaboardi</w:t>
    </w:r>
    <w:proofErr w:type="spellEnd"/>
    <w:r w:rsidRPr="00A95206">
      <w:rPr>
        <w:rFonts w:ascii="Garamond" w:hAnsi="Garamond"/>
        <w:sz w:val="22"/>
        <w:szCs w:val="22"/>
      </w:rPr>
      <w:t xml:space="preserve">, 1 – 26045 Motta </w:t>
    </w:r>
    <w:proofErr w:type="spellStart"/>
    <w:r w:rsidRPr="00A95206">
      <w:rPr>
        <w:rFonts w:ascii="Garamond" w:hAnsi="Garamond"/>
        <w:sz w:val="22"/>
        <w:szCs w:val="22"/>
      </w:rPr>
      <w:t>Baluffi</w:t>
    </w:r>
    <w:proofErr w:type="spellEnd"/>
    <w:r w:rsidRPr="00A95206">
      <w:rPr>
        <w:rFonts w:ascii="Garamond" w:hAnsi="Garamond"/>
        <w:sz w:val="22"/>
        <w:szCs w:val="22"/>
      </w:rPr>
      <w:t xml:space="preserve">  – Tel. 0375/969021</w:t>
    </w:r>
    <w:r>
      <w:rPr>
        <w:rFonts w:ascii="Garamond" w:hAnsi="Garamond"/>
        <w:sz w:val="22"/>
        <w:szCs w:val="22"/>
      </w:rPr>
      <w:t>/969395</w:t>
    </w:r>
    <w:r w:rsidRPr="00A95206">
      <w:rPr>
        <w:rFonts w:ascii="Garamond" w:hAnsi="Garamond"/>
        <w:sz w:val="22"/>
        <w:szCs w:val="22"/>
      </w:rPr>
      <w:t xml:space="preserve"> - Fax. 0375/969347</w:t>
    </w:r>
  </w:p>
  <w:p w:rsidR="00AC186E" w:rsidRDefault="00AC186E" w:rsidP="002F262C">
    <w:pPr>
      <w:pStyle w:val="Intestazione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Garamond" w:hAnsi="Garamond"/>
        <w:sz w:val="22"/>
        <w:szCs w:val="22"/>
      </w:rPr>
    </w:pPr>
    <w:r w:rsidRPr="00A95206">
      <w:rPr>
        <w:rFonts w:ascii="Garamond" w:hAnsi="Garamond"/>
        <w:sz w:val="22"/>
        <w:szCs w:val="22"/>
      </w:rPr>
      <w:t xml:space="preserve">e-mail: </w:t>
    </w:r>
    <w:hyperlink r:id="rId5" w:history="1">
      <w:r w:rsidRPr="00A4539E">
        <w:rPr>
          <w:rStyle w:val="Collegamentoipertestuale"/>
          <w:rFonts w:ascii="Garamond" w:hAnsi="Garamond"/>
          <w:sz w:val="22"/>
          <w:szCs w:val="22"/>
        </w:rPr>
        <w:t>comune.motta@unionemunicipia.it</w:t>
      </w:r>
    </w:hyperlink>
  </w:p>
  <w:p w:rsidR="00AC186E" w:rsidRPr="00A95206" w:rsidRDefault="00AC186E" w:rsidP="002F262C">
    <w:pPr>
      <w:pStyle w:val="Intestazione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Garamond" w:hAnsi="Garamond"/>
        <w:sz w:val="22"/>
        <w:szCs w:val="22"/>
      </w:rPr>
    </w:pPr>
    <w:r>
      <w:rPr>
        <w:rFonts w:ascii="Garamond" w:hAnsi="Garamond"/>
        <w:sz w:val="22"/>
        <w:szCs w:val="22"/>
      </w:rPr>
      <w:t xml:space="preserve">Sito Web </w:t>
    </w:r>
    <w:hyperlink r:id="rId6" w:history="1">
      <w:r w:rsidRPr="00A4539E">
        <w:rPr>
          <w:rStyle w:val="Collegamentoipertestuale"/>
          <w:rFonts w:ascii="Garamond" w:hAnsi="Garamond"/>
          <w:sz w:val="22"/>
          <w:szCs w:val="22"/>
        </w:rPr>
        <w:t>www.unionemunicipia.it</w:t>
      </w:r>
    </w:hyperlink>
    <w:r>
      <w:rPr>
        <w:rFonts w:ascii="Garamond" w:hAnsi="Garamond"/>
        <w:sz w:val="22"/>
        <w:szCs w:val="22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B1002"/>
    <w:multiLevelType w:val="hybridMultilevel"/>
    <w:tmpl w:val="9D289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66818"/>
    <w:multiLevelType w:val="hybridMultilevel"/>
    <w:tmpl w:val="58FC4FF4"/>
    <w:lvl w:ilvl="0" w:tplc="EA94ED0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sz w:val="16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5B4CB4"/>
    <w:multiLevelType w:val="hybridMultilevel"/>
    <w:tmpl w:val="CD5A9410"/>
    <w:lvl w:ilvl="0" w:tplc="2E141A0E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150538"/>
    <w:multiLevelType w:val="hybridMultilevel"/>
    <w:tmpl w:val="AE3489E4"/>
    <w:lvl w:ilvl="0" w:tplc="2E141A0E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2E4C1A"/>
    <w:multiLevelType w:val="hybridMultilevel"/>
    <w:tmpl w:val="9D28B5CE"/>
    <w:lvl w:ilvl="0" w:tplc="2E141A0E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D053AA"/>
    <w:multiLevelType w:val="hybridMultilevel"/>
    <w:tmpl w:val="B6A6A1E6"/>
    <w:lvl w:ilvl="0" w:tplc="EA94ED0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sz w:val="16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001E29"/>
    <w:multiLevelType w:val="hybridMultilevel"/>
    <w:tmpl w:val="2254447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A20CF3"/>
    <w:multiLevelType w:val="hybridMultilevel"/>
    <w:tmpl w:val="086EAF96"/>
    <w:lvl w:ilvl="0" w:tplc="2E141A0E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941DDF"/>
    <w:multiLevelType w:val="hybridMultilevel"/>
    <w:tmpl w:val="E8385A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046584"/>
    <w:multiLevelType w:val="hybridMultilevel"/>
    <w:tmpl w:val="688415C2"/>
    <w:lvl w:ilvl="0" w:tplc="9EE8D6A8">
      <w:start w:val="1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cs="Times New Roman"/>
        <w:b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05C5718"/>
    <w:multiLevelType w:val="hybridMultilevel"/>
    <w:tmpl w:val="D6CE3580"/>
    <w:lvl w:ilvl="0" w:tplc="7A72F872"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252C90"/>
    <w:multiLevelType w:val="hybridMultilevel"/>
    <w:tmpl w:val="77069BC4"/>
    <w:lvl w:ilvl="0" w:tplc="EA94ED0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sz w:val="16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9C7242D"/>
    <w:multiLevelType w:val="hybridMultilevel"/>
    <w:tmpl w:val="0F58F868"/>
    <w:lvl w:ilvl="0" w:tplc="2E141A0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3C3241"/>
    <w:multiLevelType w:val="hybridMultilevel"/>
    <w:tmpl w:val="5F9A17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BB2019"/>
    <w:multiLevelType w:val="hybridMultilevel"/>
    <w:tmpl w:val="95B2508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36E689C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59B70A20"/>
    <w:multiLevelType w:val="multilevel"/>
    <w:tmpl w:val="357E6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E34B8F"/>
    <w:multiLevelType w:val="hybridMultilevel"/>
    <w:tmpl w:val="754086A6"/>
    <w:lvl w:ilvl="0" w:tplc="2E141A0E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3C5541"/>
    <w:multiLevelType w:val="hybridMultilevel"/>
    <w:tmpl w:val="A7CCEC70"/>
    <w:lvl w:ilvl="0" w:tplc="EA94ED0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sz w:val="16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7DF1382"/>
    <w:multiLevelType w:val="hybridMultilevel"/>
    <w:tmpl w:val="14C6650A"/>
    <w:lvl w:ilvl="0" w:tplc="10C8423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1A62AA1"/>
    <w:multiLevelType w:val="hybridMultilevel"/>
    <w:tmpl w:val="3AECE2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A8598E"/>
    <w:multiLevelType w:val="hybridMultilevel"/>
    <w:tmpl w:val="39D4E9EC"/>
    <w:lvl w:ilvl="0" w:tplc="D5361EB4"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36606C"/>
    <w:multiLevelType w:val="hybridMultilevel"/>
    <w:tmpl w:val="024A145C"/>
    <w:lvl w:ilvl="0" w:tplc="84FC3080"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C172DD"/>
    <w:multiLevelType w:val="hybridMultilevel"/>
    <w:tmpl w:val="2E82A85A"/>
    <w:lvl w:ilvl="0" w:tplc="1C92849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5"/>
  </w:num>
  <w:num w:numId="3">
    <w:abstractNumId w:val="11"/>
  </w:num>
  <w:num w:numId="4">
    <w:abstractNumId w:val="1"/>
  </w:num>
  <w:num w:numId="5">
    <w:abstractNumId w:val="19"/>
  </w:num>
  <w:num w:numId="6">
    <w:abstractNumId w:val="1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4"/>
  </w:num>
  <w:num w:numId="13">
    <w:abstractNumId w:val="7"/>
  </w:num>
  <w:num w:numId="14">
    <w:abstractNumId w:val="17"/>
  </w:num>
  <w:num w:numId="15">
    <w:abstractNumId w:val="3"/>
  </w:num>
  <w:num w:numId="16">
    <w:abstractNumId w:val="12"/>
  </w:num>
  <w:num w:numId="17">
    <w:abstractNumId w:val="20"/>
  </w:num>
  <w:num w:numId="18">
    <w:abstractNumId w:val="0"/>
  </w:num>
  <w:num w:numId="19">
    <w:abstractNumId w:val="14"/>
  </w:num>
  <w:num w:numId="20">
    <w:abstractNumId w:val="15"/>
  </w:num>
  <w:num w:numId="2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21"/>
  </w:num>
  <w:num w:numId="2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283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7208A7"/>
    <w:rsid w:val="00021A9A"/>
    <w:rsid w:val="00027C68"/>
    <w:rsid w:val="00035581"/>
    <w:rsid w:val="00042D3F"/>
    <w:rsid w:val="00061DC8"/>
    <w:rsid w:val="000732A0"/>
    <w:rsid w:val="000917E6"/>
    <w:rsid w:val="00095CAB"/>
    <w:rsid w:val="000B1A2A"/>
    <w:rsid w:val="000B4C14"/>
    <w:rsid w:val="000C1027"/>
    <w:rsid w:val="000C3E27"/>
    <w:rsid w:val="000C64C3"/>
    <w:rsid w:val="000D36DE"/>
    <w:rsid w:val="000E2F1E"/>
    <w:rsid w:val="000F410F"/>
    <w:rsid w:val="00125E30"/>
    <w:rsid w:val="001329EB"/>
    <w:rsid w:val="00136CA3"/>
    <w:rsid w:val="001422B6"/>
    <w:rsid w:val="00145599"/>
    <w:rsid w:val="00157069"/>
    <w:rsid w:val="00181720"/>
    <w:rsid w:val="00190DAD"/>
    <w:rsid w:val="001977AD"/>
    <w:rsid w:val="001A7A9B"/>
    <w:rsid w:val="001B61C8"/>
    <w:rsid w:val="001C7428"/>
    <w:rsid w:val="001D03CB"/>
    <w:rsid w:val="001D0570"/>
    <w:rsid w:val="001F5985"/>
    <w:rsid w:val="00211E33"/>
    <w:rsid w:val="002471E8"/>
    <w:rsid w:val="0025633D"/>
    <w:rsid w:val="00262E02"/>
    <w:rsid w:val="00270CDD"/>
    <w:rsid w:val="00271D39"/>
    <w:rsid w:val="00272ADF"/>
    <w:rsid w:val="0027469D"/>
    <w:rsid w:val="00277EDB"/>
    <w:rsid w:val="002904F5"/>
    <w:rsid w:val="00292BD2"/>
    <w:rsid w:val="002D4A8A"/>
    <w:rsid w:val="002F262C"/>
    <w:rsid w:val="00306426"/>
    <w:rsid w:val="00314AFD"/>
    <w:rsid w:val="00341A59"/>
    <w:rsid w:val="003466A2"/>
    <w:rsid w:val="003716CA"/>
    <w:rsid w:val="003A4F40"/>
    <w:rsid w:val="003C0995"/>
    <w:rsid w:val="003E7AAB"/>
    <w:rsid w:val="0040731E"/>
    <w:rsid w:val="004166AA"/>
    <w:rsid w:val="00427503"/>
    <w:rsid w:val="00435A0D"/>
    <w:rsid w:val="00440027"/>
    <w:rsid w:val="00440103"/>
    <w:rsid w:val="0044439F"/>
    <w:rsid w:val="00452325"/>
    <w:rsid w:val="00477220"/>
    <w:rsid w:val="00477467"/>
    <w:rsid w:val="00496A00"/>
    <w:rsid w:val="00496FDE"/>
    <w:rsid w:val="004A23AA"/>
    <w:rsid w:val="004B4EF6"/>
    <w:rsid w:val="004C24E5"/>
    <w:rsid w:val="004C3348"/>
    <w:rsid w:val="004C57B2"/>
    <w:rsid w:val="004C726E"/>
    <w:rsid w:val="0051722E"/>
    <w:rsid w:val="00534578"/>
    <w:rsid w:val="00534BE3"/>
    <w:rsid w:val="00582E83"/>
    <w:rsid w:val="00583395"/>
    <w:rsid w:val="00591D22"/>
    <w:rsid w:val="005A30C1"/>
    <w:rsid w:val="005A30FC"/>
    <w:rsid w:val="005B1FC2"/>
    <w:rsid w:val="005C345E"/>
    <w:rsid w:val="005C7B0B"/>
    <w:rsid w:val="005D1795"/>
    <w:rsid w:val="005E6497"/>
    <w:rsid w:val="0060773E"/>
    <w:rsid w:val="006348E4"/>
    <w:rsid w:val="0065262F"/>
    <w:rsid w:val="00672789"/>
    <w:rsid w:val="00685FC4"/>
    <w:rsid w:val="00686BBE"/>
    <w:rsid w:val="00693C1E"/>
    <w:rsid w:val="006B5774"/>
    <w:rsid w:val="006B6DD9"/>
    <w:rsid w:val="006C7763"/>
    <w:rsid w:val="0071601E"/>
    <w:rsid w:val="007208A7"/>
    <w:rsid w:val="00721832"/>
    <w:rsid w:val="0072196D"/>
    <w:rsid w:val="00777AD6"/>
    <w:rsid w:val="00787123"/>
    <w:rsid w:val="00790B3C"/>
    <w:rsid w:val="00797ACB"/>
    <w:rsid w:val="007C0797"/>
    <w:rsid w:val="007C2386"/>
    <w:rsid w:val="007E5AC0"/>
    <w:rsid w:val="007F53E4"/>
    <w:rsid w:val="00800736"/>
    <w:rsid w:val="008148D7"/>
    <w:rsid w:val="008402B9"/>
    <w:rsid w:val="00856C91"/>
    <w:rsid w:val="00862039"/>
    <w:rsid w:val="00874204"/>
    <w:rsid w:val="008774DF"/>
    <w:rsid w:val="008A1F46"/>
    <w:rsid w:val="008C2D04"/>
    <w:rsid w:val="008C3E77"/>
    <w:rsid w:val="008F094B"/>
    <w:rsid w:val="008F465E"/>
    <w:rsid w:val="008F6990"/>
    <w:rsid w:val="00904F90"/>
    <w:rsid w:val="0091492C"/>
    <w:rsid w:val="00916B17"/>
    <w:rsid w:val="00917BF6"/>
    <w:rsid w:val="009320D2"/>
    <w:rsid w:val="00932FEA"/>
    <w:rsid w:val="00933582"/>
    <w:rsid w:val="00944B74"/>
    <w:rsid w:val="00963717"/>
    <w:rsid w:val="0096603A"/>
    <w:rsid w:val="0097776C"/>
    <w:rsid w:val="0099375B"/>
    <w:rsid w:val="0099528D"/>
    <w:rsid w:val="009A020A"/>
    <w:rsid w:val="009A375F"/>
    <w:rsid w:val="009A5828"/>
    <w:rsid w:val="009B2A0E"/>
    <w:rsid w:val="009B41FA"/>
    <w:rsid w:val="009C254A"/>
    <w:rsid w:val="009C3ECB"/>
    <w:rsid w:val="009D2E6F"/>
    <w:rsid w:val="009E7F82"/>
    <w:rsid w:val="009F0710"/>
    <w:rsid w:val="009F42C7"/>
    <w:rsid w:val="00A04982"/>
    <w:rsid w:val="00A129AC"/>
    <w:rsid w:val="00A1352A"/>
    <w:rsid w:val="00A16387"/>
    <w:rsid w:val="00A22D6A"/>
    <w:rsid w:val="00A23262"/>
    <w:rsid w:val="00A64EA8"/>
    <w:rsid w:val="00A757C6"/>
    <w:rsid w:val="00A93451"/>
    <w:rsid w:val="00A93E5C"/>
    <w:rsid w:val="00A95206"/>
    <w:rsid w:val="00AC186E"/>
    <w:rsid w:val="00AD4403"/>
    <w:rsid w:val="00AD4B63"/>
    <w:rsid w:val="00AF08F0"/>
    <w:rsid w:val="00B33922"/>
    <w:rsid w:val="00B3442D"/>
    <w:rsid w:val="00B36F1B"/>
    <w:rsid w:val="00BA761A"/>
    <w:rsid w:val="00BC5F39"/>
    <w:rsid w:val="00BD4148"/>
    <w:rsid w:val="00BD639C"/>
    <w:rsid w:val="00BD6FAB"/>
    <w:rsid w:val="00BE3E4E"/>
    <w:rsid w:val="00C006C1"/>
    <w:rsid w:val="00C054AF"/>
    <w:rsid w:val="00C05CC7"/>
    <w:rsid w:val="00C15A16"/>
    <w:rsid w:val="00C26678"/>
    <w:rsid w:val="00C27305"/>
    <w:rsid w:val="00C30BD7"/>
    <w:rsid w:val="00C43993"/>
    <w:rsid w:val="00C47D15"/>
    <w:rsid w:val="00C71F1A"/>
    <w:rsid w:val="00C7235D"/>
    <w:rsid w:val="00C87A24"/>
    <w:rsid w:val="00CA6BF8"/>
    <w:rsid w:val="00CC36C2"/>
    <w:rsid w:val="00CC4BCA"/>
    <w:rsid w:val="00CC7DED"/>
    <w:rsid w:val="00D14A0C"/>
    <w:rsid w:val="00D23293"/>
    <w:rsid w:val="00D26371"/>
    <w:rsid w:val="00D307B7"/>
    <w:rsid w:val="00D437A9"/>
    <w:rsid w:val="00D900D6"/>
    <w:rsid w:val="00D96E03"/>
    <w:rsid w:val="00DA5732"/>
    <w:rsid w:val="00DD69CE"/>
    <w:rsid w:val="00DD772C"/>
    <w:rsid w:val="00DF14A2"/>
    <w:rsid w:val="00DF2371"/>
    <w:rsid w:val="00E166B2"/>
    <w:rsid w:val="00E32CDA"/>
    <w:rsid w:val="00E36384"/>
    <w:rsid w:val="00E51A25"/>
    <w:rsid w:val="00E642F6"/>
    <w:rsid w:val="00E763ED"/>
    <w:rsid w:val="00EB098B"/>
    <w:rsid w:val="00EB27A5"/>
    <w:rsid w:val="00EC4726"/>
    <w:rsid w:val="00ED6AC4"/>
    <w:rsid w:val="00ED7714"/>
    <w:rsid w:val="00EE5A87"/>
    <w:rsid w:val="00EF06B5"/>
    <w:rsid w:val="00F00570"/>
    <w:rsid w:val="00F041D9"/>
    <w:rsid w:val="00F17D82"/>
    <w:rsid w:val="00F2541C"/>
    <w:rsid w:val="00F26F70"/>
    <w:rsid w:val="00F36E53"/>
    <w:rsid w:val="00F56514"/>
    <w:rsid w:val="00F56DFB"/>
    <w:rsid w:val="00F75052"/>
    <w:rsid w:val="00F76F0A"/>
    <w:rsid w:val="00F8589D"/>
    <w:rsid w:val="00FA3555"/>
    <w:rsid w:val="00FA7B21"/>
    <w:rsid w:val="00FD7242"/>
    <w:rsid w:val="00FE02ED"/>
    <w:rsid w:val="00FE4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Body Text" w:uiPriority="99"/>
    <w:lsdException w:name="Body Text Indent" w:uiPriority="99"/>
    <w:lsdException w:name="Subtitle" w:qFormat="1"/>
    <w:lsdException w:name="Body Text Indent 2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7E5AC0"/>
  </w:style>
  <w:style w:type="paragraph" w:styleId="Titolo1">
    <w:name w:val="heading 1"/>
    <w:basedOn w:val="Normale"/>
    <w:next w:val="Normale"/>
    <w:qFormat/>
    <w:rsid w:val="007E5AC0"/>
    <w:pPr>
      <w:keepNext/>
      <w:ind w:left="4956"/>
      <w:outlineLvl w:val="0"/>
    </w:pPr>
    <w:rPr>
      <w:sz w:val="24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DF237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BA761A"/>
    <w:pPr>
      <w:tabs>
        <w:tab w:val="center" w:pos="4819"/>
        <w:tab w:val="right" w:pos="9638"/>
      </w:tabs>
    </w:pPr>
    <w:rPr>
      <w:sz w:val="24"/>
      <w:szCs w:val="24"/>
    </w:rPr>
  </w:style>
  <w:style w:type="paragraph" w:styleId="Pidipagina">
    <w:name w:val="footer"/>
    <w:basedOn w:val="Normale"/>
    <w:rsid w:val="00306426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rsid w:val="007208A7"/>
    <w:pPr>
      <w:spacing w:before="100" w:beforeAutospacing="1" w:after="100" w:afterAutospacing="1"/>
    </w:pPr>
  </w:style>
  <w:style w:type="paragraph" w:styleId="Testofumetto">
    <w:name w:val="Balloon Text"/>
    <w:basedOn w:val="Normale"/>
    <w:semiHidden/>
    <w:rsid w:val="00A22D6A"/>
    <w:rPr>
      <w:rFonts w:ascii="Tahoma" w:hAnsi="Tahoma" w:cs="Tahoma"/>
      <w:sz w:val="16"/>
      <w:szCs w:val="16"/>
    </w:rPr>
  </w:style>
  <w:style w:type="character" w:styleId="Enfasicorsivo">
    <w:name w:val="Emphasis"/>
    <w:qFormat/>
    <w:rsid w:val="00A1352A"/>
    <w:rPr>
      <w:i/>
      <w:iCs/>
    </w:rPr>
  </w:style>
  <w:style w:type="character" w:customStyle="1" w:styleId="IntestazioneCarattere">
    <w:name w:val="Intestazione Carattere"/>
    <w:link w:val="Intestazione"/>
    <w:rsid w:val="002F262C"/>
    <w:rPr>
      <w:sz w:val="24"/>
      <w:szCs w:val="24"/>
    </w:rPr>
  </w:style>
  <w:style w:type="character" w:styleId="Collegamentoipertestuale">
    <w:name w:val="Hyperlink"/>
    <w:rsid w:val="001B61C8"/>
    <w:rPr>
      <w:color w:val="0000FF"/>
      <w:u w:val="single"/>
    </w:rPr>
  </w:style>
  <w:style w:type="paragraph" w:styleId="Testonormale">
    <w:name w:val="Plain Text"/>
    <w:basedOn w:val="Normale"/>
    <w:rsid w:val="007E5AC0"/>
    <w:rPr>
      <w:rFonts w:ascii="Courier New" w:hAnsi="Courier New"/>
    </w:rPr>
  </w:style>
  <w:style w:type="character" w:customStyle="1" w:styleId="Titolo2Carattere">
    <w:name w:val="Titolo 2 Carattere"/>
    <w:link w:val="Titolo2"/>
    <w:semiHidden/>
    <w:rsid w:val="00DF237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olo">
    <w:name w:val="Title"/>
    <w:basedOn w:val="Normale"/>
    <w:link w:val="TitoloCarattere"/>
    <w:uiPriority w:val="10"/>
    <w:qFormat/>
    <w:rsid w:val="00DF2371"/>
    <w:pPr>
      <w:jc w:val="center"/>
    </w:pPr>
    <w:rPr>
      <w:rFonts w:ascii="Tahoma" w:hAnsi="Tahoma"/>
      <w:b/>
      <w:bCs/>
      <w:sz w:val="28"/>
      <w:szCs w:val="24"/>
    </w:rPr>
  </w:style>
  <w:style w:type="character" w:customStyle="1" w:styleId="TitoloCarattere">
    <w:name w:val="Titolo Carattere"/>
    <w:link w:val="Titolo"/>
    <w:uiPriority w:val="10"/>
    <w:rsid w:val="00DF2371"/>
    <w:rPr>
      <w:rFonts w:ascii="Tahoma" w:hAnsi="Tahoma" w:cs="Tahoma"/>
      <w:b/>
      <w:bCs/>
      <w:sz w:val="28"/>
      <w:szCs w:val="24"/>
    </w:rPr>
  </w:style>
  <w:style w:type="paragraph" w:customStyle="1" w:styleId="Corpotesto">
    <w:name w:val="Corpo testo"/>
    <w:basedOn w:val="Normale"/>
    <w:link w:val="CorpotestoCarattere"/>
    <w:uiPriority w:val="99"/>
    <w:unhideWhenUsed/>
    <w:rsid w:val="00DF2371"/>
    <w:pPr>
      <w:suppressAutoHyphens/>
      <w:spacing w:before="240" w:line="400" w:lineRule="exact"/>
      <w:jc w:val="both"/>
    </w:pPr>
    <w:rPr>
      <w:rFonts w:ascii="Arial" w:hAnsi="Arial"/>
      <w:sz w:val="24"/>
      <w:szCs w:val="24"/>
      <w:lang w:eastAsia="ar-SA"/>
    </w:rPr>
  </w:style>
  <w:style w:type="character" w:customStyle="1" w:styleId="CorpotestoCarattere">
    <w:name w:val="Corpo testo Carattere"/>
    <w:link w:val="Corpotesto"/>
    <w:uiPriority w:val="99"/>
    <w:rsid w:val="00DF2371"/>
    <w:rPr>
      <w:rFonts w:ascii="Arial" w:hAnsi="Arial" w:cs="Arial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F2371"/>
    <w:pPr>
      <w:suppressAutoHyphens/>
      <w:spacing w:after="120"/>
      <w:ind w:left="283"/>
    </w:pPr>
    <w:rPr>
      <w:rFonts w:ascii="Device Font 12cpi" w:hAnsi="Device Font 12cpi"/>
      <w:sz w:val="24"/>
      <w:szCs w:val="24"/>
      <w:lang w:eastAsia="ar-SA"/>
    </w:rPr>
  </w:style>
  <w:style w:type="character" w:customStyle="1" w:styleId="RientrocorpodeltestoCarattere">
    <w:name w:val="Rientro corpo del testo Carattere"/>
    <w:link w:val="Rientrocorpodeltesto"/>
    <w:uiPriority w:val="99"/>
    <w:rsid w:val="00DF2371"/>
    <w:rPr>
      <w:rFonts w:ascii="Device Font 12cpi" w:hAnsi="Device Font 12cpi"/>
      <w:sz w:val="24"/>
      <w:szCs w:val="24"/>
      <w:lang w:eastAsia="ar-SA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DF2371"/>
    <w:pPr>
      <w:suppressAutoHyphens/>
      <w:spacing w:after="120" w:line="480" w:lineRule="auto"/>
      <w:ind w:left="283"/>
    </w:pPr>
    <w:rPr>
      <w:rFonts w:ascii="Device Font 12cpi" w:hAnsi="Device Font 12cpi"/>
      <w:sz w:val="24"/>
      <w:szCs w:val="24"/>
      <w:lang w:eastAsia="ar-SA"/>
    </w:rPr>
  </w:style>
  <w:style w:type="character" w:customStyle="1" w:styleId="Rientrocorpodeltesto2Carattere">
    <w:name w:val="Rientro corpo del testo 2 Carattere"/>
    <w:link w:val="Rientrocorpodeltesto2"/>
    <w:uiPriority w:val="99"/>
    <w:rsid w:val="00DF2371"/>
    <w:rPr>
      <w:rFonts w:ascii="Device Font 12cpi" w:hAnsi="Device Font 12cpi"/>
      <w:sz w:val="24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0731E"/>
    <w:rPr>
      <w:b/>
      <w:bCs/>
    </w:rPr>
  </w:style>
  <w:style w:type="table" w:styleId="Grigliatabella">
    <w:name w:val="Table Grid"/>
    <w:basedOn w:val="Tabellanormale"/>
    <w:rsid w:val="008774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qFormat/>
    <w:rsid w:val="002D4A8A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3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2333">
      <w:bodyDiv w:val="1"/>
      <w:marLeft w:val="60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2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0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upload.wikimedia.org/wikipedia/it/1/17/Motta_Baluffi-Stemma.png" TargetMode="External"/><Relationship Id="rId6" Type="http://schemas.openxmlformats.org/officeDocument/2006/relationships/hyperlink" Target="http://www.unionemunicipia.it" TargetMode="External"/><Relationship Id="rId5" Type="http://schemas.openxmlformats.org/officeDocument/2006/relationships/hyperlink" Target="mailto:comune.motta@unionemunicipia.it" TargetMode="External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omune\Dati%20applicazioni\Microsoft\Modelli\MUNICIPI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BFAEC-7BB9-4D7C-A744-3BD60A7BD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MUNICIPIA</Template>
  <TotalTime>2</TotalTime>
  <Pages>1</Pages>
  <Words>94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 U N I C I P I A</vt:lpstr>
    </vt:vector>
  </TitlesOfParts>
  <Company>MUNICIPIA</Company>
  <LinksUpToDate>false</LinksUpToDate>
  <CharactersWithSpaces>680</CharactersWithSpaces>
  <SharedDoc>false</SharedDoc>
  <HLinks>
    <vt:vector size="18" baseType="variant">
      <vt:variant>
        <vt:i4>7209074</vt:i4>
      </vt:variant>
      <vt:variant>
        <vt:i4>6</vt:i4>
      </vt:variant>
      <vt:variant>
        <vt:i4>0</vt:i4>
      </vt:variant>
      <vt:variant>
        <vt:i4>5</vt:i4>
      </vt:variant>
      <vt:variant>
        <vt:lpwstr>http://www.unionemunicipia.it/</vt:lpwstr>
      </vt:variant>
      <vt:variant>
        <vt:lpwstr/>
      </vt:variant>
      <vt:variant>
        <vt:i4>5570599</vt:i4>
      </vt:variant>
      <vt:variant>
        <vt:i4>3</vt:i4>
      </vt:variant>
      <vt:variant>
        <vt:i4>0</vt:i4>
      </vt:variant>
      <vt:variant>
        <vt:i4>5</vt:i4>
      </vt:variant>
      <vt:variant>
        <vt:lpwstr>mailto:comune.motta@unionemunicipia.it</vt:lpwstr>
      </vt:variant>
      <vt:variant>
        <vt:lpwstr/>
      </vt:variant>
      <vt:variant>
        <vt:i4>917627</vt:i4>
      </vt:variant>
      <vt:variant>
        <vt:i4>0</vt:i4>
      </vt:variant>
      <vt:variant>
        <vt:i4>0</vt:i4>
      </vt:variant>
      <vt:variant>
        <vt:i4>5</vt:i4>
      </vt:variant>
      <vt:variant>
        <vt:lpwstr>http://upload.wikimedia.org/wikipedia/it/1/17/Motta_Baluffi-Stemma.png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U N I C I P I A</dc:title>
  <dc:creator>.</dc:creator>
  <cp:lastModifiedBy>Lucia Raffi</cp:lastModifiedBy>
  <cp:revision>3</cp:revision>
  <cp:lastPrinted>2016-12-30T09:54:00Z</cp:lastPrinted>
  <dcterms:created xsi:type="dcterms:W3CDTF">2019-03-29T10:34:00Z</dcterms:created>
  <dcterms:modified xsi:type="dcterms:W3CDTF">2019-03-30T07:21:00Z</dcterms:modified>
</cp:coreProperties>
</file>